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2F8" w:rsidRDefault="00805CAC">
      <w:r w:rsidRPr="00805CAC">
        <w:rPr>
          <w:noProof/>
          <w:lang w:eastAsia="sv-SE"/>
        </w:rPr>
        <w:drawing>
          <wp:inline distT="0" distB="0" distL="0" distR="0">
            <wp:extent cx="3890064" cy="3169920"/>
            <wp:effectExtent l="0" t="0" r="0" b="0"/>
            <wp:docPr id="1" name="Bildobjekt 1" descr="\\RSFS084\Hem8$\105568\My Pictures\Eva och Elsa Erenborg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RSFS084\Hem8$\105568\My Pictures\Eva och Elsa Erenborg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193" cy="317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D33" w:rsidRDefault="002A6D33">
      <w:r>
        <w:t>Eva och Elsa E</w:t>
      </w:r>
      <w:r w:rsidR="00474539">
        <w:t>h</w:t>
      </w:r>
      <w:bookmarkStart w:id="0" w:name="_GoBack"/>
      <w:bookmarkEnd w:id="0"/>
      <w:r>
        <w:t>renborg</w:t>
      </w:r>
    </w:p>
    <w:sectPr w:rsidR="002A6D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CAC"/>
    <w:rsid w:val="002A6D33"/>
    <w:rsid w:val="00474539"/>
    <w:rsid w:val="007922F8"/>
    <w:rsid w:val="0080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808F56-916B-4804-B69A-0A8BF4526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51A49CD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Skåne</Company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Danielsson Anita</dc:creator>
  <cp:keywords/>
  <dc:description/>
  <cp:lastModifiedBy>Danielsson Anita</cp:lastModifiedBy>
  <cp:revision>2</cp:revision>
  <dcterms:created xsi:type="dcterms:W3CDTF">2016-07-28T08:43:00Z</dcterms:created>
  <dcterms:modified xsi:type="dcterms:W3CDTF">2016-07-28T08:43:00Z</dcterms:modified>
</cp:coreProperties>
</file>